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EBAC1" w14:textId="77777777" w:rsidR="003564A6" w:rsidRDefault="005731C7" w:rsidP="003564A6">
      <w:pPr>
        <w:spacing w:line="240" w:lineRule="auto"/>
        <w:jc w:val="left"/>
        <w:rPr>
          <w:kern w:val="0"/>
        </w:rPr>
      </w:pPr>
      <w:r w:rsidRPr="003564A6">
        <w:rPr>
          <w:rFonts w:hint="eastAsia"/>
          <w:kern w:val="0"/>
        </w:rPr>
        <w:t>様式第３号（第３条関係）</w:t>
      </w:r>
    </w:p>
    <w:p w14:paraId="1A9F5C27" w14:textId="77777777" w:rsidR="003564A6" w:rsidRDefault="004A6108">
      <w:pPr>
        <w:jc w:val="center"/>
        <w:rPr>
          <w:rFonts w:hAnsi="Times New Roman"/>
          <w:kern w:val="0"/>
        </w:rPr>
      </w:pPr>
      <w:r w:rsidRPr="003564A6">
        <w:rPr>
          <w:rFonts w:hAnsi="Times New Roman" w:hint="eastAsia"/>
          <w:spacing w:val="100"/>
          <w:kern w:val="0"/>
        </w:rPr>
        <w:t>収支予</w:t>
      </w:r>
      <w:r w:rsidRPr="003564A6">
        <w:rPr>
          <w:rFonts w:hAnsi="Times New Roman" w:hint="eastAsia"/>
          <w:kern w:val="0"/>
        </w:rPr>
        <w:t>算（</w:t>
      </w:r>
      <w:r w:rsidRPr="003564A6">
        <w:rPr>
          <w:rFonts w:hAnsi="Times New Roman" w:hint="eastAsia"/>
          <w:spacing w:val="100"/>
          <w:kern w:val="0"/>
        </w:rPr>
        <w:t>決</w:t>
      </w:r>
      <w:r w:rsidRPr="003564A6">
        <w:rPr>
          <w:rFonts w:hAnsi="Times New Roman" w:hint="eastAsia"/>
          <w:kern w:val="0"/>
        </w:rPr>
        <w:t>算）書</w:t>
      </w:r>
    </w:p>
    <w:p w14:paraId="6E9EF611" w14:textId="77777777" w:rsidR="003564A6" w:rsidRDefault="003564A6">
      <w:pPr>
        <w:rPr>
          <w:rFonts w:hAnsi="Times New Roman"/>
          <w:kern w:val="0"/>
        </w:rPr>
      </w:pPr>
    </w:p>
    <w:p w14:paraId="6352E954" w14:textId="77777777" w:rsidR="004A6108" w:rsidRPr="003564A6" w:rsidRDefault="004A6108">
      <w:pPr>
        <w:spacing w:after="105"/>
        <w:ind w:left="210"/>
        <w:rPr>
          <w:rFonts w:hAnsi="Times New Roman"/>
          <w:kern w:val="0"/>
        </w:rPr>
      </w:pPr>
      <w:r w:rsidRPr="003564A6">
        <w:rPr>
          <w:rFonts w:hAnsi="Times New Roman" w:hint="eastAsia"/>
          <w:kern w:val="0"/>
        </w:rPr>
        <w:t>１　収入の部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470"/>
        <w:gridCol w:w="1890"/>
        <w:gridCol w:w="1890"/>
        <w:gridCol w:w="1470"/>
        <w:gridCol w:w="1260"/>
      </w:tblGrid>
      <w:tr w:rsidR="004A6108" w:rsidRPr="003564A6" w14:paraId="0BA61F2F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470" w:type="dxa"/>
            <w:vAlign w:val="center"/>
          </w:tcPr>
          <w:p w14:paraId="7ECE1ECB" w14:textId="77777777" w:rsidR="004A6108" w:rsidRPr="003564A6" w:rsidRDefault="004A6108">
            <w:pPr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区分</w:t>
            </w:r>
          </w:p>
        </w:tc>
        <w:tc>
          <w:tcPr>
            <w:tcW w:w="1890" w:type="dxa"/>
            <w:vAlign w:val="center"/>
          </w:tcPr>
          <w:p w14:paraId="4480456F" w14:textId="77777777" w:rsidR="003564A6" w:rsidRDefault="004A6108">
            <w:pPr>
              <w:spacing w:line="210" w:lineRule="exact"/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本年度予算額</w:t>
            </w:r>
          </w:p>
          <w:p w14:paraId="07F49E8D" w14:textId="77777777" w:rsidR="004A6108" w:rsidRPr="003564A6" w:rsidRDefault="004A6108">
            <w:pPr>
              <w:spacing w:line="210" w:lineRule="exact"/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（本年度決算額）</w:t>
            </w:r>
          </w:p>
        </w:tc>
        <w:tc>
          <w:tcPr>
            <w:tcW w:w="1890" w:type="dxa"/>
            <w:vAlign w:val="center"/>
          </w:tcPr>
          <w:p w14:paraId="4E7337ED" w14:textId="77777777" w:rsidR="003564A6" w:rsidRDefault="004A6108">
            <w:pPr>
              <w:spacing w:line="210" w:lineRule="exact"/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前年度予算額</w:t>
            </w:r>
          </w:p>
          <w:p w14:paraId="35355B7C" w14:textId="77777777" w:rsidR="004A6108" w:rsidRPr="003564A6" w:rsidRDefault="004A6108">
            <w:pPr>
              <w:spacing w:line="210" w:lineRule="exact"/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（前年度決算額）</w:t>
            </w:r>
          </w:p>
        </w:tc>
        <w:tc>
          <w:tcPr>
            <w:tcW w:w="1470" w:type="dxa"/>
            <w:vAlign w:val="center"/>
          </w:tcPr>
          <w:p w14:paraId="5B037C76" w14:textId="77777777" w:rsidR="004A6108" w:rsidRPr="003564A6" w:rsidRDefault="004A6108">
            <w:pPr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差引増減額</w:t>
            </w:r>
          </w:p>
        </w:tc>
        <w:tc>
          <w:tcPr>
            <w:tcW w:w="1260" w:type="dxa"/>
            <w:vAlign w:val="center"/>
          </w:tcPr>
          <w:p w14:paraId="2FCAA198" w14:textId="77777777" w:rsidR="004A6108" w:rsidRPr="003564A6" w:rsidRDefault="004A6108">
            <w:pPr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摘要</w:t>
            </w:r>
          </w:p>
        </w:tc>
      </w:tr>
      <w:tr w:rsidR="004A6108" w:rsidRPr="003564A6" w14:paraId="0F7A6A08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470" w:type="dxa"/>
            <w:vAlign w:val="center"/>
          </w:tcPr>
          <w:p w14:paraId="7F07152D" w14:textId="77777777" w:rsidR="004A6108" w:rsidRPr="003564A6" w:rsidRDefault="004A6108">
            <w:pPr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4DC46E03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円</w:t>
            </w:r>
          </w:p>
        </w:tc>
        <w:tc>
          <w:tcPr>
            <w:tcW w:w="1890" w:type="dxa"/>
            <w:vAlign w:val="center"/>
          </w:tcPr>
          <w:p w14:paraId="03BD3CF0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円</w:t>
            </w:r>
          </w:p>
        </w:tc>
        <w:tc>
          <w:tcPr>
            <w:tcW w:w="1470" w:type="dxa"/>
            <w:vAlign w:val="center"/>
          </w:tcPr>
          <w:p w14:paraId="0DD7807B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円</w:t>
            </w:r>
          </w:p>
        </w:tc>
        <w:tc>
          <w:tcPr>
            <w:tcW w:w="1260" w:type="dxa"/>
            <w:vAlign w:val="center"/>
          </w:tcPr>
          <w:p w14:paraId="1F68B87E" w14:textId="77777777" w:rsidR="004A6108" w:rsidRPr="003564A6" w:rsidRDefault="004A6108">
            <w:pPr>
              <w:rPr>
                <w:rFonts w:hAnsi="Times New Roman"/>
                <w:kern w:val="0"/>
              </w:rPr>
            </w:pPr>
          </w:p>
        </w:tc>
      </w:tr>
      <w:tr w:rsidR="004A6108" w:rsidRPr="003564A6" w14:paraId="3D4F6CDB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470" w:type="dxa"/>
            <w:vAlign w:val="center"/>
          </w:tcPr>
          <w:p w14:paraId="6642677B" w14:textId="77777777" w:rsidR="004A6108" w:rsidRPr="003564A6" w:rsidRDefault="004A6108">
            <w:pPr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1C88CAD4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46D9E522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470" w:type="dxa"/>
            <w:vAlign w:val="center"/>
          </w:tcPr>
          <w:p w14:paraId="30381315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260" w:type="dxa"/>
            <w:vAlign w:val="center"/>
          </w:tcPr>
          <w:p w14:paraId="7240DC46" w14:textId="77777777" w:rsidR="004A6108" w:rsidRPr="003564A6" w:rsidRDefault="004A6108">
            <w:pPr>
              <w:rPr>
                <w:rFonts w:hAnsi="Times New Roman"/>
                <w:kern w:val="0"/>
              </w:rPr>
            </w:pPr>
          </w:p>
        </w:tc>
      </w:tr>
      <w:tr w:rsidR="004A6108" w:rsidRPr="003564A6" w14:paraId="64DAC598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470" w:type="dxa"/>
            <w:vAlign w:val="center"/>
          </w:tcPr>
          <w:p w14:paraId="2B0FD81D" w14:textId="77777777" w:rsidR="004A6108" w:rsidRPr="003564A6" w:rsidRDefault="004A6108">
            <w:pPr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19E2A01D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26252844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470" w:type="dxa"/>
            <w:vAlign w:val="center"/>
          </w:tcPr>
          <w:p w14:paraId="7A86873A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260" w:type="dxa"/>
            <w:vAlign w:val="center"/>
          </w:tcPr>
          <w:p w14:paraId="15FEA3B3" w14:textId="77777777" w:rsidR="004A6108" w:rsidRPr="003564A6" w:rsidRDefault="004A6108">
            <w:pPr>
              <w:rPr>
                <w:rFonts w:hAnsi="Times New Roman"/>
                <w:kern w:val="0"/>
              </w:rPr>
            </w:pPr>
          </w:p>
        </w:tc>
      </w:tr>
      <w:tr w:rsidR="004A6108" w:rsidRPr="003564A6" w14:paraId="6BEE6A86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470" w:type="dxa"/>
            <w:vAlign w:val="center"/>
          </w:tcPr>
          <w:p w14:paraId="37DB4192" w14:textId="77777777" w:rsidR="004A6108" w:rsidRPr="003564A6" w:rsidRDefault="004A6108">
            <w:pPr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716F4059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54048D04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470" w:type="dxa"/>
            <w:vAlign w:val="center"/>
          </w:tcPr>
          <w:p w14:paraId="4DA2C7DE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260" w:type="dxa"/>
            <w:vAlign w:val="center"/>
          </w:tcPr>
          <w:p w14:paraId="78DA5B53" w14:textId="77777777" w:rsidR="004A6108" w:rsidRPr="003564A6" w:rsidRDefault="004A6108">
            <w:pPr>
              <w:rPr>
                <w:rFonts w:hAnsi="Times New Roman"/>
                <w:kern w:val="0"/>
              </w:rPr>
            </w:pPr>
          </w:p>
        </w:tc>
      </w:tr>
      <w:tr w:rsidR="004A6108" w:rsidRPr="003564A6" w14:paraId="525CD778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470" w:type="dxa"/>
            <w:vAlign w:val="center"/>
          </w:tcPr>
          <w:p w14:paraId="34797BC2" w14:textId="77777777" w:rsidR="004A6108" w:rsidRPr="003564A6" w:rsidRDefault="004A6108">
            <w:pPr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338D9CAA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5AC001C5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470" w:type="dxa"/>
            <w:vAlign w:val="center"/>
          </w:tcPr>
          <w:p w14:paraId="1310BE82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260" w:type="dxa"/>
            <w:vAlign w:val="center"/>
          </w:tcPr>
          <w:p w14:paraId="04692FD6" w14:textId="77777777" w:rsidR="004A6108" w:rsidRPr="003564A6" w:rsidRDefault="004A6108">
            <w:pPr>
              <w:rPr>
                <w:rFonts w:hAnsi="Times New Roman"/>
                <w:kern w:val="0"/>
              </w:rPr>
            </w:pPr>
          </w:p>
        </w:tc>
      </w:tr>
      <w:tr w:rsidR="004A6108" w:rsidRPr="003564A6" w14:paraId="4CDA242B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470" w:type="dxa"/>
            <w:vAlign w:val="center"/>
          </w:tcPr>
          <w:p w14:paraId="4EC2EF4F" w14:textId="77777777" w:rsidR="004A6108" w:rsidRPr="003564A6" w:rsidRDefault="004A6108">
            <w:pPr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276385F0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301612AB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470" w:type="dxa"/>
            <w:vAlign w:val="center"/>
          </w:tcPr>
          <w:p w14:paraId="59D6F2BA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260" w:type="dxa"/>
            <w:vAlign w:val="center"/>
          </w:tcPr>
          <w:p w14:paraId="262AA3C9" w14:textId="77777777" w:rsidR="004A6108" w:rsidRPr="003564A6" w:rsidRDefault="004A6108">
            <w:pPr>
              <w:rPr>
                <w:rFonts w:hAnsi="Times New Roman"/>
                <w:kern w:val="0"/>
              </w:rPr>
            </w:pPr>
          </w:p>
        </w:tc>
      </w:tr>
      <w:tr w:rsidR="004A6108" w:rsidRPr="003564A6" w14:paraId="20AB5CA3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470" w:type="dxa"/>
            <w:vAlign w:val="center"/>
          </w:tcPr>
          <w:p w14:paraId="67AA70C4" w14:textId="77777777" w:rsidR="004A6108" w:rsidRPr="003564A6" w:rsidRDefault="004A6108">
            <w:pPr>
              <w:jc w:val="center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計</w:t>
            </w:r>
          </w:p>
        </w:tc>
        <w:tc>
          <w:tcPr>
            <w:tcW w:w="1890" w:type="dxa"/>
            <w:vAlign w:val="center"/>
          </w:tcPr>
          <w:p w14:paraId="10B505AB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0BA72B45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470" w:type="dxa"/>
            <w:vAlign w:val="center"/>
          </w:tcPr>
          <w:p w14:paraId="2733A7BF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260" w:type="dxa"/>
            <w:vAlign w:val="center"/>
          </w:tcPr>
          <w:p w14:paraId="03B70E47" w14:textId="77777777" w:rsidR="004A6108" w:rsidRPr="003564A6" w:rsidRDefault="004A6108">
            <w:pPr>
              <w:rPr>
                <w:rFonts w:hAnsi="Times New Roman"/>
                <w:kern w:val="0"/>
              </w:rPr>
            </w:pPr>
          </w:p>
        </w:tc>
      </w:tr>
    </w:tbl>
    <w:p w14:paraId="690D9E72" w14:textId="77777777" w:rsidR="004A6108" w:rsidRPr="003564A6" w:rsidRDefault="004A6108">
      <w:pPr>
        <w:spacing w:before="105" w:after="105"/>
        <w:ind w:left="210"/>
        <w:rPr>
          <w:rFonts w:hAnsi="Times New Roman"/>
          <w:kern w:val="0"/>
        </w:rPr>
      </w:pPr>
      <w:r w:rsidRPr="003564A6">
        <w:rPr>
          <w:rFonts w:hAnsi="Times New Roman" w:hint="eastAsia"/>
          <w:kern w:val="0"/>
        </w:rPr>
        <w:t>２　支出の部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470"/>
        <w:gridCol w:w="1890"/>
        <w:gridCol w:w="1890"/>
        <w:gridCol w:w="1470"/>
        <w:gridCol w:w="1260"/>
      </w:tblGrid>
      <w:tr w:rsidR="004A6108" w:rsidRPr="003564A6" w14:paraId="568891F9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470" w:type="dxa"/>
            <w:vAlign w:val="center"/>
          </w:tcPr>
          <w:p w14:paraId="4A847552" w14:textId="77777777" w:rsidR="004A6108" w:rsidRPr="003564A6" w:rsidRDefault="004A6108">
            <w:pPr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区分</w:t>
            </w:r>
          </w:p>
        </w:tc>
        <w:tc>
          <w:tcPr>
            <w:tcW w:w="1890" w:type="dxa"/>
            <w:vAlign w:val="center"/>
          </w:tcPr>
          <w:p w14:paraId="5695B8EF" w14:textId="77777777" w:rsidR="003564A6" w:rsidRDefault="004A6108">
            <w:pPr>
              <w:spacing w:line="210" w:lineRule="exact"/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本年度予算額</w:t>
            </w:r>
          </w:p>
          <w:p w14:paraId="48E4831D" w14:textId="77777777" w:rsidR="004A6108" w:rsidRPr="003564A6" w:rsidRDefault="004A6108">
            <w:pPr>
              <w:spacing w:line="210" w:lineRule="exact"/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（本年度決算額）</w:t>
            </w:r>
          </w:p>
        </w:tc>
        <w:tc>
          <w:tcPr>
            <w:tcW w:w="1890" w:type="dxa"/>
            <w:vAlign w:val="center"/>
          </w:tcPr>
          <w:p w14:paraId="0186C4A8" w14:textId="77777777" w:rsidR="003564A6" w:rsidRDefault="004A6108">
            <w:pPr>
              <w:spacing w:line="210" w:lineRule="exact"/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前年度予算額</w:t>
            </w:r>
          </w:p>
          <w:p w14:paraId="2A3321B2" w14:textId="77777777" w:rsidR="004A6108" w:rsidRPr="003564A6" w:rsidRDefault="004A6108">
            <w:pPr>
              <w:spacing w:line="210" w:lineRule="exact"/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（前年度決算額）</w:t>
            </w:r>
          </w:p>
        </w:tc>
        <w:tc>
          <w:tcPr>
            <w:tcW w:w="1470" w:type="dxa"/>
            <w:vAlign w:val="center"/>
          </w:tcPr>
          <w:p w14:paraId="06A07A24" w14:textId="77777777" w:rsidR="004A6108" w:rsidRPr="003564A6" w:rsidRDefault="004A6108">
            <w:pPr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差引増減額</w:t>
            </w:r>
          </w:p>
        </w:tc>
        <w:tc>
          <w:tcPr>
            <w:tcW w:w="1260" w:type="dxa"/>
            <w:vAlign w:val="center"/>
          </w:tcPr>
          <w:p w14:paraId="557A7934" w14:textId="77777777" w:rsidR="004A6108" w:rsidRPr="003564A6" w:rsidRDefault="004A6108">
            <w:pPr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摘要</w:t>
            </w:r>
          </w:p>
        </w:tc>
      </w:tr>
      <w:tr w:rsidR="004A6108" w:rsidRPr="003564A6" w14:paraId="172509F1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470" w:type="dxa"/>
            <w:vAlign w:val="center"/>
          </w:tcPr>
          <w:p w14:paraId="5054E9F4" w14:textId="77777777" w:rsidR="004A6108" w:rsidRPr="003564A6" w:rsidRDefault="004A6108">
            <w:pPr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64A01014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円</w:t>
            </w:r>
          </w:p>
        </w:tc>
        <w:tc>
          <w:tcPr>
            <w:tcW w:w="1890" w:type="dxa"/>
            <w:vAlign w:val="center"/>
          </w:tcPr>
          <w:p w14:paraId="6B95B252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円</w:t>
            </w:r>
          </w:p>
        </w:tc>
        <w:tc>
          <w:tcPr>
            <w:tcW w:w="1470" w:type="dxa"/>
            <w:vAlign w:val="center"/>
          </w:tcPr>
          <w:p w14:paraId="68E6D292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円</w:t>
            </w:r>
          </w:p>
        </w:tc>
        <w:tc>
          <w:tcPr>
            <w:tcW w:w="1260" w:type="dxa"/>
            <w:vAlign w:val="center"/>
          </w:tcPr>
          <w:p w14:paraId="7A2922B2" w14:textId="77777777" w:rsidR="004A6108" w:rsidRPr="003564A6" w:rsidRDefault="004A6108">
            <w:pPr>
              <w:rPr>
                <w:rFonts w:hAnsi="Times New Roman"/>
                <w:kern w:val="0"/>
              </w:rPr>
            </w:pPr>
          </w:p>
        </w:tc>
      </w:tr>
      <w:tr w:rsidR="004A6108" w:rsidRPr="003564A6" w14:paraId="721ED6B0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470" w:type="dxa"/>
            <w:vAlign w:val="center"/>
          </w:tcPr>
          <w:p w14:paraId="02FB1F06" w14:textId="77777777" w:rsidR="004A6108" w:rsidRPr="003564A6" w:rsidRDefault="004A6108">
            <w:pPr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76E1CCB1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4F76A640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470" w:type="dxa"/>
            <w:vAlign w:val="center"/>
          </w:tcPr>
          <w:p w14:paraId="15D4D113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260" w:type="dxa"/>
            <w:vAlign w:val="center"/>
          </w:tcPr>
          <w:p w14:paraId="206587FE" w14:textId="77777777" w:rsidR="004A6108" w:rsidRPr="003564A6" w:rsidRDefault="004A6108">
            <w:pPr>
              <w:rPr>
                <w:rFonts w:hAnsi="Times New Roman"/>
                <w:kern w:val="0"/>
              </w:rPr>
            </w:pPr>
          </w:p>
        </w:tc>
      </w:tr>
      <w:tr w:rsidR="004A6108" w:rsidRPr="003564A6" w14:paraId="3928C95E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470" w:type="dxa"/>
            <w:vAlign w:val="center"/>
          </w:tcPr>
          <w:p w14:paraId="241F1FB7" w14:textId="77777777" w:rsidR="004A6108" w:rsidRPr="003564A6" w:rsidRDefault="004A6108">
            <w:pPr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59107A08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68267AD7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470" w:type="dxa"/>
            <w:vAlign w:val="center"/>
          </w:tcPr>
          <w:p w14:paraId="27438690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260" w:type="dxa"/>
            <w:vAlign w:val="center"/>
          </w:tcPr>
          <w:p w14:paraId="648E10D6" w14:textId="77777777" w:rsidR="004A6108" w:rsidRPr="003564A6" w:rsidRDefault="004A6108">
            <w:pPr>
              <w:rPr>
                <w:rFonts w:hAnsi="Times New Roman"/>
                <w:kern w:val="0"/>
              </w:rPr>
            </w:pPr>
          </w:p>
        </w:tc>
      </w:tr>
      <w:tr w:rsidR="004A6108" w:rsidRPr="003564A6" w14:paraId="03D5D66C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470" w:type="dxa"/>
            <w:vAlign w:val="center"/>
          </w:tcPr>
          <w:p w14:paraId="6CC1FD01" w14:textId="77777777" w:rsidR="004A6108" w:rsidRPr="003564A6" w:rsidRDefault="004A6108">
            <w:pPr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6913F1BE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3D2DF2E5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470" w:type="dxa"/>
            <w:vAlign w:val="center"/>
          </w:tcPr>
          <w:p w14:paraId="26CC121C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260" w:type="dxa"/>
            <w:vAlign w:val="center"/>
          </w:tcPr>
          <w:p w14:paraId="7DDF8A9E" w14:textId="77777777" w:rsidR="004A6108" w:rsidRPr="003564A6" w:rsidRDefault="004A6108">
            <w:pPr>
              <w:rPr>
                <w:rFonts w:hAnsi="Times New Roman"/>
                <w:kern w:val="0"/>
              </w:rPr>
            </w:pPr>
          </w:p>
        </w:tc>
      </w:tr>
      <w:tr w:rsidR="004A6108" w:rsidRPr="003564A6" w14:paraId="28904228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470" w:type="dxa"/>
            <w:vAlign w:val="center"/>
          </w:tcPr>
          <w:p w14:paraId="3D8FAD00" w14:textId="77777777" w:rsidR="004A6108" w:rsidRPr="003564A6" w:rsidRDefault="004A6108">
            <w:pPr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4BECA294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5025EFD7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470" w:type="dxa"/>
            <w:vAlign w:val="center"/>
          </w:tcPr>
          <w:p w14:paraId="5A6EF068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260" w:type="dxa"/>
            <w:vAlign w:val="center"/>
          </w:tcPr>
          <w:p w14:paraId="6D09B5CC" w14:textId="77777777" w:rsidR="004A6108" w:rsidRPr="003564A6" w:rsidRDefault="004A6108">
            <w:pPr>
              <w:rPr>
                <w:rFonts w:hAnsi="Times New Roman"/>
                <w:kern w:val="0"/>
              </w:rPr>
            </w:pPr>
          </w:p>
        </w:tc>
      </w:tr>
      <w:tr w:rsidR="004A6108" w:rsidRPr="003564A6" w14:paraId="6568CD93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470" w:type="dxa"/>
            <w:vAlign w:val="center"/>
          </w:tcPr>
          <w:p w14:paraId="4146B380" w14:textId="77777777" w:rsidR="004A6108" w:rsidRPr="003564A6" w:rsidRDefault="004A6108">
            <w:pPr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50610D77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364E7183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470" w:type="dxa"/>
            <w:vAlign w:val="center"/>
          </w:tcPr>
          <w:p w14:paraId="7A657BEA" w14:textId="77777777" w:rsidR="004A6108" w:rsidRPr="003564A6" w:rsidRDefault="004A6108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260" w:type="dxa"/>
            <w:vAlign w:val="center"/>
          </w:tcPr>
          <w:p w14:paraId="224FAB3B" w14:textId="77777777" w:rsidR="004A6108" w:rsidRPr="003564A6" w:rsidRDefault="004A6108">
            <w:pPr>
              <w:rPr>
                <w:rFonts w:hAnsi="Times New Roman"/>
                <w:kern w:val="0"/>
              </w:rPr>
            </w:pPr>
          </w:p>
        </w:tc>
      </w:tr>
      <w:tr w:rsidR="004A6108" w:rsidRPr="003564A6" w14:paraId="08F3B7B4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470" w:type="dxa"/>
            <w:vAlign w:val="center"/>
          </w:tcPr>
          <w:p w14:paraId="00A363C3" w14:textId="77777777" w:rsidR="004A6108" w:rsidRPr="003564A6" w:rsidRDefault="004A6108">
            <w:pPr>
              <w:jc w:val="center"/>
              <w:rPr>
                <w:rFonts w:hAnsi="Times New Roman"/>
              </w:rPr>
            </w:pPr>
            <w:r w:rsidRPr="003564A6">
              <w:rPr>
                <w:rFonts w:hAnsi="Times New Roman" w:hint="eastAsia"/>
              </w:rPr>
              <w:t>計</w:t>
            </w:r>
          </w:p>
        </w:tc>
        <w:tc>
          <w:tcPr>
            <w:tcW w:w="1890" w:type="dxa"/>
            <w:vAlign w:val="center"/>
          </w:tcPr>
          <w:p w14:paraId="1736DDC6" w14:textId="77777777" w:rsidR="004A6108" w:rsidRPr="003564A6" w:rsidRDefault="004A6108">
            <w:pPr>
              <w:jc w:val="right"/>
              <w:rPr>
                <w:rFonts w:hAnsi="Times New Roman"/>
              </w:rPr>
            </w:pPr>
          </w:p>
        </w:tc>
        <w:tc>
          <w:tcPr>
            <w:tcW w:w="1890" w:type="dxa"/>
            <w:vAlign w:val="center"/>
          </w:tcPr>
          <w:p w14:paraId="2EE6B5AC" w14:textId="77777777" w:rsidR="004A6108" w:rsidRPr="003564A6" w:rsidRDefault="004A6108">
            <w:pPr>
              <w:jc w:val="right"/>
              <w:rPr>
                <w:rFonts w:hAnsi="Times New Roman"/>
              </w:rPr>
            </w:pPr>
          </w:p>
        </w:tc>
        <w:tc>
          <w:tcPr>
            <w:tcW w:w="1470" w:type="dxa"/>
            <w:vAlign w:val="center"/>
          </w:tcPr>
          <w:p w14:paraId="63D44410" w14:textId="77777777" w:rsidR="004A6108" w:rsidRPr="003564A6" w:rsidRDefault="004A6108">
            <w:pPr>
              <w:jc w:val="right"/>
              <w:rPr>
                <w:rFonts w:hAnsi="Times New Roman"/>
              </w:rPr>
            </w:pPr>
          </w:p>
        </w:tc>
        <w:tc>
          <w:tcPr>
            <w:tcW w:w="1260" w:type="dxa"/>
            <w:vAlign w:val="center"/>
          </w:tcPr>
          <w:p w14:paraId="61440153" w14:textId="77777777" w:rsidR="004A6108" w:rsidRPr="003564A6" w:rsidRDefault="004A6108">
            <w:pPr>
              <w:rPr>
                <w:rFonts w:hAnsi="Times New Roman"/>
              </w:rPr>
            </w:pPr>
          </w:p>
        </w:tc>
      </w:tr>
    </w:tbl>
    <w:p w14:paraId="08DB331C" w14:textId="77777777" w:rsidR="004A6108" w:rsidRPr="003564A6" w:rsidRDefault="004A6108">
      <w:pPr>
        <w:rPr>
          <w:rFonts w:hAnsi="Times New Roman"/>
        </w:rPr>
      </w:pPr>
    </w:p>
    <w:sectPr w:rsidR="004A6108" w:rsidRPr="003564A6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561991" w14:textId="77777777" w:rsidR="004A6108" w:rsidRDefault="004A6108">
      <w:r>
        <w:separator/>
      </w:r>
    </w:p>
  </w:endnote>
  <w:endnote w:type="continuationSeparator" w:id="0">
    <w:p w14:paraId="1BADB0FA" w14:textId="77777777" w:rsidR="004A6108" w:rsidRDefault="004A6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Dutc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446DEC" w14:textId="77777777" w:rsidR="004A6108" w:rsidRDefault="004A6108">
      <w:r>
        <w:separator/>
      </w:r>
    </w:p>
  </w:footnote>
  <w:footnote w:type="continuationSeparator" w:id="0">
    <w:p w14:paraId="6C4B7159" w14:textId="77777777" w:rsidR="004A6108" w:rsidRDefault="004A61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A6108"/>
    <w:rsid w:val="00313628"/>
    <w:rsid w:val="003564A6"/>
    <w:rsid w:val="004A6108"/>
    <w:rsid w:val="005731C7"/>
    <w:rsid w:val="008F615A"/>
    <w:rsid w:val="00D3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E5F60D"/>
  <w14:defaultImageDpi w14:val="0"/>
  <w15:docId w15:val="{F1689274-0EB9-465E-8160-2972D6C7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様式加除用38倍（Reiki_KJ）.dot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>ALTS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subject> </dc:subject>
  <dc:creator>第一法規株式会社</dc:creator>
  <cp:keywords> </cp:keywords>
  <dc:description> </dc:description>
  <cp:lastModifiedBy>加治木 梢</cp:lastModifiedBy>
  <cp:revision>2</cp:revision>
  <cp:lastPrinted>2007-08-31T13:23:00Z</cp:lastPrinted>
  <dcterms:created xsi:type="dcterms:W3CDTF">2026-07-30T00:57:00Z</dcterms:created>
  <dcterms:modified xsi:type="dcterms:W3CDTF">2026-07-30T00:57:00Z</dcterms:modified>
</cp:coreProperties>
</file>